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7195B" w14:textId="4E977179" w:rsidR="00B13DF4" w:rsidRPr="00B13DF4" w:rsidRDefault="00B13DF4" w:rsidP="00B13DF4">
      <w:pPr>
        <w:jc w:val="center"/>
        <w:rPr>
          <w:rFonts w:ascii="Myriad Pro" w:hAnsi="Myriad Pro"/>
        </w:rPr>
      </w:pPr>
      <w:r w:rsidRPr="00B13DF4">
        <w:rPr>
          <w:rFonts w:ascii="Myriad Pro" w:hAnsi="Myriad Pro"/>
        </w:rPr>
        <w:t>Formulaire d’inscription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6333"/>
      </w:tblGrid>
      <w:tr w:rsidR="000172E5" w:rsidRPr="00846B76" w14:paraId="2840A80B" w14:textId="77777777" w:rsidTr="00E159B0">
        <w:tc>
          <w:tcPr>
            <w:tcW w:w="5000" w:type="pct"/>
            <w:gridSpan w:val="2"/>
            <w:shd w:val="clear" w:color="auto" w:fill="FFFFFF" w:themeFill="background1"/>
            <w:vAlign w:val="bottom"/>
          </w:tcPr>
          <w:p w14:paraId="7EAF5AF0" w14:textId="62E11EEC" w:rsidR="000172E5" w:rsidRPr="007D67EB" w:rsidRDefault="007D67EB" w:rsidP="00E159B0">
            <w:pPr>
              <w:pStyle w:val="Titre1"/>
              <w:jc w:val="center"/>
              <w:rPr>
                <w:rFonts w:ascii="Baguet Script" w:hAnsi="Baguet Script"/>
                <w:b w:val="0"/>
                <w:sz w:val="44"/>
                <w:szCs w:val="44"/>
              </w:rPr>
            </w:pPr>
            <w:r w:rsidRPr="007D67EB">
              <w:rPr>
                <w:rFonts w:ascii="Baguet Script" w:hAnsi="Baguet Script"/>
                <w:b w:val="0"/>
                <w:sz w:val="44"/>
                <w:szCs w:val="44"/>
              </w:rPr>
              <w:t>Place à la création</w:t>
            </w:r>
            <w:r w:rsidR="0060056F" w:rsidRPr="007D67EB">
              <w:rPr>
                <w:rFonts w:ascii="Baguet Script" w:hAnsi="Baguet Script"/>
                <w:b w:val="0"/>
                <w:sz w:val="44"/>
                <w:szCs w:val="44"/>
              </w:rPr>
              <w:t xml:space="preserve"> </w:t>
            </w:r>
            <w:r w:rsidR="00E31A3D">
              <w:rPr>
                <w:rFonts w:ascii="Baguet Script" w:hAnsi="Baguet Script"/>
                <w:b w:val="0"/>
                <w:sz w:val="44"/>
                <w:szCs w:val="44"/>
              </w:rPr>
              <w:t>/ appel de candidature</w:t>
            </w:r>
            <w:r w:rsidR="00F8187D">
              <w:rPr>
                <w:rFonts w:ascii="Baguet Script" w:hAnsi="Baguet Script"/>
                <w:b w:val="0"/>
                <w:sz w:val="44"/>
                <w:szCs w:val="44"/>
              </w:rPr>
              <w:t>s</w:t>
            </w:r>
          </w:p>
        </w:tc>
      </w:tr>
      <w:tr w:rsidR="00B336E2" w:rsidRPr="00846B76" w14:paraId="241B70CC" w14:textId="77777777" w:rsidTr="00E159B0"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4253CE3A" w14:textId="7431B3A4" w:rsidR="00B336E2" w:rsidRPr="00BD109E" w:rsidRDefault="00E159B0" w:rsidP="00E159B0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BD109E">
              <w:rPr>
                <w:rFonts w:ascii="Montserrat" w:hAnsi="Montserrat"/>
                <w:b/>
                <w:bCs/>
                <w:sz w:val="24"/>
                <w:szCs w:val="24"/>
              </w:rPr>
              <w:t>Thème :</w:t>
            </w:r>
            <w:r w:rsidRPr="00BD109E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B336E2" w:rsidRPr="00BD109E">
              <w:rPr>
                <w:rFonts w:ascii="Montserrat" w:hAnsi="Montserrat"/>
                <w:sz w:val="24"/>
                <w:szCs w:val="24"/>
              </w:rPr>
              <w:t>« L’ESPRIT COMMUNAUTAIRE »</w:t>
            </w:r>
          </w:p>
        </w:tc>
      </w:tr>
      <w:tr w:rsidR="00E204FF" w:rsidRPr="00E204FF" w14:paraId="011F2D9E" w14:textId="77777777" w:rsidTr="00F24931">
        <w:trPr>
          <w:trHeight w:val="5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5CE7100" w14:textId="62D08D76" w:rsidR="00E204FF" w:rsidRDefault="00E204FF" w:rsidP="00E204FF">
            <w:pPr>
              <w:pStyle w:val="Sansinterligne"/>
              <w:rPr>
                <w:sz w:val="8"/>
              </w:rPr>
            </w:pPr>
          </w:p>
          <w:p w14:paraId="4F608E77" w14:textId="77777777" w:rsidR="0060056F" w:rsidRDefault="0060056F" w:rsidP="00E204FF">
            <w:pPr>
              <w:pStyle w:val="Sansinterligne"/>
              <w:rPr>
                <w:sz w:val="8"/>
              </w:rPr>
            </w:pPr>
          </w:p>
          <w:p w14:paraId="03702A9B" w14:textId="77777777" w:rsidR="0060056F" w:rsidRPr="00E204FF" w:rsidRDefault="0060056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539577DC" w14:textId="77777777" w:rsidTr="00F2493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25A772" w14:textId="597C355E" w:rsidR="00E204FF" w:rsidRPr="00BD109E" w:rsidRDefault="00E31A3D" w:rsidP="00E204FF">
            <w:pPr>
              <w:pStyle w:val="Titre1"/>
              <w:rPr>
                <w:rFonts w:ascii="Myriad Pro" w:hAnsi="Myriad Pro"/>
              </w:rPr>
            </w:pPr>
            <w:r w:rsidRPr="00BD109E">
              <w:rPr>
                <w:rFonts w:ascii="Myriad Pro" w:hAnsi="Myriad Pro"/>
              </w:rPr>
              <w:t>Coordonnées</w:t>
            </w:r>
            <w:r w:rsidR="00B336E2" w:rsidRPr="00BD109E">
              <w:rPr>
                <w:rFonts w:ascii="Myriad Pro" w:hAnsi="Myriad Pro"/>
              </w:rPr>
              <w:t> :</w:t>
            </w:r>
          </w:p>
        </w:tc>
      </w:tr>
      <w:tr w:rsidR="00E204FF" w:rsidRPr="00846B76" w14:paraId="3D9527F4" w14:textId="77777777" w:rsidTr="00F24931">
        <w:tc>
          <w:tcPr>
            <w:tcW w:w="1492" w:type="pct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28242826" w14:textId="25540AD2" w:rsidR="00E204FF" w:rsidRPr="00BD109E" w:rsidRDefault="00F24931" w:rsidP="00F24931">
            <w:pPr>
              <w:pStyle w:val="Retraitnormal"/>
              <w:ind w:left="0"/>
              <w:rPr>
                <w:rFonts w:ascii="Myriad Pro" w:hAnsi="Myriad Pro"/>
              </w:rPr>
            </w:pPr>
            <w:bookmarkStart w:id="0" w:name="_Hlk139374391"/>
            <w:r w:rsidRPr="00BD109E">
              <w:rPr>
                <w:rFonts w:ascii="Myriad Pro" w:hAnsi="Myriad Pro"/>
              </w:rPr>
              <w:t>Nom</w:t>
            </w:r>
            <w:bookmarkEnd w:id="0"/>
          </w:p>
        </w:tc>
        <w:sdt>
          <w:sdtPr>
            <w:id w:val="2064990670"/>
            <w:placeholder>
              <w:docPart w:val="6273CC66A4DA4A91A19DD945A290AB0B"/>
            </w:placeholder>
            <w:showingPlcHdr/>
            <w:text/>
          </w:sdtPr>
          <w:sdtContent>
            <w:tc>
              <w:tcPr>
                <w:tcW w:w="3508" w:type="pct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14:paraId="0E250749" w14:textId="235D9E9B" w:rsidR="00E204FF" w:rsidRPr="00846B76" w:rsidRDefault="00DC5E7D" w:rsidP="00E204FF">
                <w:r w:rsidRPr="00FC4A9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204FF" w:rsidRPr="00846B76" w14:paraId="10F5EB86" w14:textId="77777777" w:rsidTr="00F24931">
        <w:tc>
          <w:tcPr>
            <w:tcW w:w="1492" w:type="pct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E2A8A78" w14:textId="79A85964" w:rsidR="00E204FF" w:rsidRPr="00BD109E" w:rsidRDefault="00F24931" w:rsidP="00F24931">
            <w:pPr>
              <w:pStyle w:val="Retraitnormal"/>
              <w:ind w:left="0"/>
              <w:rPr>
                <w:rFonts w:ascii="Myriad Pro" w:hAnsi="Myriad Pro"/>
              </w:rPr>
            </w:pPr>
            <w:r w:rsidRPr="00BD109E">
              <w:rPr>
                <w:rFonts w:ascii="Myriad Pro" w:hAnsi="Myriad Pro"/>
              </w:rPr>
              <w:t xml:space="preserve">Téléphone </w:t>
            </w:r>
          </w:p>
        </w:tc>
        <w:sdt>
          <w:sdtPr>
            <w:id w:val="-104737082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08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14:paraId="610ED45D" w14:textId="6E3D28DA" w:rsidR="00E204FF" w:rsidRPr="00846B76" w:rsidRDefault="00DC6120" w:rsidP="00E204FF">
                <w:r w:rsidRPr="00FC4A9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204FF" w:rsidRPr="00846B76" w14:paraId="527040A1" w14:textId="77777777" w:rsidTr="00F24931">
        <w:tc>
          <w:tcPr>
            <w:tcW w:w="1492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5593132" w14:textId="7F845C40" w:rsidR="00E204FF" w:rsidRPr="00BD109E" w:rsidRDefault="00E31A3D" w:rsidP="00F24931">
            <w:pPr>
              <w:pStyle w:val="Retraitnormal"/>
              <w:ind w:left="0"/>
              <w:rPr>
                <w:rFonts w:ascii="Myriad Pro" w:hAnsi="Myriad Pro"/>
              </w:rPr>
            </w:pPr>
            <w:r w:rsidRPr="00BD109E">
              <w:rPr>
                <w:rFonts w:ascii="Myriad Pro" w:hAnsi="Myriad Pro"/>
              </w:rPr>
              <w:t>Adresse courriel</w:t>
            </w:r>
          </w:p>
        </w:tc>
        <w:sdt>
          <w:sdtPr>
            <w:id w:val="-92179668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08" w:type="pct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14:paraId="09C129E1" w14:textId="7F597436" w:rsidR="00E204FF" w:rsidRPr="00846B76" w:rsidRDefault="00DC6120" w:rsidP="00E204FF">
                <w:r w:rsidRPr="00FC4A9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204FF" w:rsidRPr="00E204FF" w14:paraId="345D9A80" w14:textId="77777777" w:rsidTr="00F24931">
        <w:tc>
          <w:tcPr>
            <w:tcW w:w="1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5A9E6AD" w14:textId="77777777" w:rsidR="00E204FF" w:rsidRDefault="00E204FF" w:rsidP="00F24931">
            <w:pPr>
              <w:pStyle w:val="Sansinterligne"/>
              <w:rPr>
                <w:sz w:val="8"/>
              </w:rPr>
            </w:pPr>
          </w:p>
          <w:p w14:paraId="43002AB1" w14:textId="77777777" w:rsidR="00FB5C35" w:rsidRDefault="00FB5C35" w:rsidP="00F24931">
            <w:pPr>
              <w:pStyle w:val="Sansinterligne"/>
              <w:rPr>
                <w:sz w:val="8"/>
              </w:rPr>
            </w:pPr>
          </w:p>
          <w:p w14:paraId="5DE051FC" w14:textId="77777777" w:rsidR="00FB5C35" w:rsidRDefault="00FB5C35" w:rsidP="00F24931">
            <w:pPr>
              <w:pStyle w:val="Sansinterligne"/>
              <w:rPr>
                <w:sz w:val="8"/>
              </w:rPr>
            </w:pPr>
          </w:p>
          <w:p w14:paraId="376C3A8E" w14:textId="77777777" w:rsidR="00FB5C35" w:rsidRPr="00E204FF" w:rsidRDefault="00FB5C35" w:rsidP="00F24931">
            <w:pPr>
              <w:pStyle w:val="Sansinterligne"/>
              <w:rPr>
                <w:sz w:val="8"/>
              </w:rPr>
            </w:pPr>
          </w:p>
        </w:tc>
        <w:tc>
          <w:tcPr>
            <w:tcW w:w="3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E0F19CD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538A3F62" w14:textId="77777777" w:rsidTr="00DC6120">
        <w:trPr>
          <w:trHeight w:val="392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8A712" w14:textId="77777777" w:rsidR="00E31A3D" w:rsidRDefault="00E31A3D" w:rsidP="00B336E2">
            <w:pPr>
              <w:pStyle w:val="Titre1"/>
              <w:rPr>
                <w:rFonts w:ascii="Montserrat" w:hAnsi="Montserrat"/>
                <w:sz w:val="24"/>
                <w:szCs w:val="24"/>
              </w:rPr>
            </w:pPr>
            <w:r w:rsidRPr="00BD109E">
              <w:rPr>
                <w:rFonts w:ascii="Montserrat" w:hAnsi="Montserrat"/>
                <w:sz w:val="24"/>
                <w:szCs w:val="24"/>
              </w:rPr>
              <w:t>Présentation du concept artistique</w:t>
            </w:r>
            <w:r w:rsidR="00B336E2" w:rsidRPr="00BD109E">
              <w:rPr>
                <w:rFonts w:ascii="Montserrat" w:hAnsi="Montserrat"/>
                <w:sz w:val="24"/>
                <w:szCs w:val="24"/>
              </w:rPr>
              <w:t> :</w:t>
            </w:r>
          </w:p>
          <w:p w14:paraId="562A5633" w14:textId="23271651" w:rsidR="00EC1B32" w:rsidRDefault="004F27B6" w:rsidP="00B336E2">
            <w:pPr>
              <w:pStyle w:val="Titre1"/>
              <w:rPr>
                <w:rFonts w:ascii="Myriad Pro" w:hAnsi="Myriad Pro"/>
                <w:b w:val="0"/>
                <w:bCs/>
                <w:sz w:val="20"/>
                <w:szCs w:val="20"/>
              </w:rPr>
            </w:pPr>
            <w:r w:rsidRPr="00BD109E">
              <w:rPr>
                <w:rFonts w:ascii="Myriad Pro" w:hAnsi="Myriad Pro"/>
                <w:b w:val="0"/>
                <w:bCs/>
                <w:sz w:val="20"/>
                <w:szCs w:val="20"/>
              </w:rPr>
              <w:t>Expose</w:t>
            </w:r>
            <w:r>
              <w:rPr>
                <w:rFonts w:ascii="Myriad Pro" w:hAnsi="Myriad Pro"/>
                <w:b w:val="0"/>
                <w:bCs/>
                <w:sz w:val="20"/>
                <w:szCs w:val="20"/>
              </w:rPr>
              <w:t>z-</w:t>
            </w:r>
            <w:r w:rsidRPr="00BD109E">
              <w:rPr>
                <w:rFonts w:ascii="Myriad Pro" w:hAnsi="Myriad Pro"/>
                <w:b w:val="0"/>
                <w:bCs/>
                <w:sz w:val="20"/>
                <w:szCs w:val="20"/>
              </w:rPr>
              <w:t>nous</w:t>
            </w:r>
            <w:r w:rsidR="00EC1B32" w:rsidRPr="00BD109E">
              <w:rPr>
                <w:rFonts w:ascii="Myriad Pro" w:hAnsi="Myriad Pro"/>
                <w:b w:val="0"/>
                <w:bCs/>
                <w:sz w:val="20"/>
                <w:szCs w:val="20"/>
              </w:rPr>
              <w:t xml:space="preserve"> votre projet artistique.</w:t>
            </w:r>
            <w:r w:rsidR="00D06729">
              <w:rPr>
                <w:rFonts w:ascii="Myriad Pro" w:hAnsi="Myriad Pro"/>
                <w:b w:val="0"/>
                <w:bCs/>
                <w:sz w:val="20"/>
                <w:szCs w:val="20"/>
              </w:rPr>
              <w:t xml:space="preserve"> </w:t>
            </w:r>
            <w:r w:rsidR="00EC1B32" w:rsidRPr="00BD109E">
              <w:rPr>
                <w:rFonts w:ascii="Myriad Pro" w:hAnsi="Myriad Pro"/>
                <w:b w:val="0"/>
                <w:bCs/>
                <w:sz w:val="20"/>
                <w:szCs w:val="20"/>
              </w:rPr>
              <w:t xml:space="preserve">Cette présentation nous permettra de mieux comprendre votre inspiration, le message que vous souhaitez transmettre à travers votre œuvre et les techniques </w:t>
            </w:r>
            <w:r w:rsidR="00BD109E" w:rsidRPr="00BD109E">
              <w:rPr>
                <w:rFonts w:ascii="Myriad Pro" w:hAnsi="Myriad Pro"/>
                <w:b w:val="0"/>
                <w:bCs/>
                <w:sz w:val="20"/>
                <w:szCs w:val="20"/>
              </w:rPr>
              <w:t>que vous utiliserez.</w:t>
            </w:r>
          </w:p>
          <w:p w14:paraId="1A4A6EDD" w14:textId="77777777" w:rsidR="00BD109E" w:rsidRPr="00BD109E" w:rsidRDefault="00BD109E" w:rsidP="00B336E2">
            <w:pPr>
              <w:pStyle w:val="Titre1"/>
              <w:rPr>
                <w:rFonts w:ascii="Myriad Pro" w:hAnsi="Myriad Pro"/>
                <w:b w:val="0"/>
                <w:bCs/>
                <w:sz w:val="20"/>
                <w:szCs w:val="20"/>
              </w:rPr>
            </w:pPr>
          </w:p>
          <w:sdt>
            <w:sdtPr>
              <w:rPr>
                <w:rStyle w:val="Titre1Car"/>
                <w:color w:val="808080"/>
              </w:rPr>
              <w:id w:val="1588495345"/>
              <w:placeholder>
                <w:docPart w:val="DefaultPlaceholder_-1854013440"/>
              </w:placeholder>
              <w:text/>
            </w:sdtPr>
            <w:sdtContent>
              <w:p w14:paraId="05FCEFDA" w14:textId="17A1B115" w:rsidR="00B336E2" w:rsidRPr="00E204FF" w:rsidRDefault="004A6BD9" w:rsidP="00B336E2">
                <w:pPr>
                  <w:pStyle w:val="Titre1"/>
                </w:pPr>
                <w:r w:rsidRPr="004A6BD9">
                  <w:rPr>
                    <w:rStyle w:val="Titre1Car"/>
                    <w:color w:val="808080"/>
                  </w:rPr>
                  <w:t>Cliquez ou appuyez ici pour entrer du texte.</w:t>
                </w:r>
              </w:p>
            </w:sdtContent>
          </w:sdt>
        </w:tc>
      </w:tr>
      <w:tr w:rsidR="00E159B0" w:rsidRPr="00846B76" w14:paraId="11651061" w14:textId="77777777" w:rsidTr="00E159B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75A42" w14:textId="77777777" w:rsidR="00E159B0" w:rsidRDefault="00E159B0" w:rsidP="00AD1AD3">
            <w:pPr>
              <w:spacing w:before="24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D109E">
              <w:rPr>
                <w:rFonts w:ascii="Montserrat" w:hAnsi="Montserrat"/>
                <w:b/>
                <w:bCs/>
                <w:sz w:val="24"/>
                <w:szCs w:val="24"/>
              </w:rPr>
              <w:t xml:space="preserve">Photos : </w:t>
            </w:r>
          </w:p>
          <w:p w14:paraId="68A6E162" w14:textId="62B9D585" w:rsidR="00D06729" w:rsidRPr="00D06729" w:rsidRDefault="00D06729" w:rsidP="00AD1AD3">
            <w:pPr>
              <w:spacing w:before="240"/>
              <w:rPr>
                <w:rFonts w:ascii="Myriad Pro" w:hAnsi="Myriad Pro"/>
                <w:sz w:val="20"/>
                <w:szCs w:val="20"/>
              </w:rPr>
            </w:pPr>
            <w:r w:rsidRPr="00D06729">
              <w:rPr>
                <w:rFonts w:ascii="Myriad Pro" w:hAnsi="Myriad Pro"/>
                <w:sz w:val="20"/>
                <w:szCs w:val="20"/>
              </w:rPr>
              <w:t>Pour faciliter le processus de sélection, nous vous invitons à télécharger les photos de vos croquis préliminaires pour la peinture que vous</w:t>
            </w:r>
            <w:r w:rsidR="00B13DF4">
              <w:rPr>
                <w:rFonts w:ascii="Myriad Pro" w:hAnsi="Myriad Pro"/>
                <w:sz w:val="20"/>
                <w:szCs w:val="20"/>
              </w:rPr>
              <w:t xml:space="preserve"> souhaitez</w:t>
            </w:r>
            <w:r w:rsidRPr="00D06729">
              <w:rPr>
                <w:rFonts w:ascii="Myriad Pro" w:hAnsi="Myriad Pro"/>
                <w:sz w:val="20"/>
                <w:szCs w:val="20"/>
              </w:rPr>
              <w:t xml:space="preserve"> réaliser.</w:t>
            </w:r>
          </w:p>
          <w:p w14:paraId="149B0860" w14:textId="77777777" w:rsidR="00D06729" w:rsidRDefault="00D06729" w:rsidP="00AD1AD3">
            <w:pPr>
              <w:spacing w:before="240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  <w:sdt>
            <w:sdtPr>
              <w:id w:val="-924802789"/>
              <w:placeholder>
                <w:docPart w:val="AF6C47E99E44495F8828A8610771B855"/>
              </w:placeholder>
              <w:showingPlcHdr/>
              <w:text/>
            </w:sdtPr>
            <w:sdtContent>
              <w:p w14:paraId="1DF60F8A" w14:textId="2F6771A1" w:rsidR="00382056" w:rsidRDefault="004A6BD9" w:rsidP="00AD1AD3">
                <w:pPr>
                  <w:spacing w:before="240"/>
                </w:pPr>
                <w:r w:rsidRPr="00FC4A9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4B1A5467" w14:textId="77777777" w:rsidR="00382056" w:rsidRDefault="00382056" w:rsidP="00AD1AD3">
            <w:pPr>
              <w:spacing w:before="240"/>
            </w:pPr>
          </w:p>
          <w:p w14:paraId="3D0DF5B0" w14:textId="77777777" w:rsidR="00382056" w:rsidRDefault="00382056" w:rsidP="00AD1AD3">
            <w:pPr>
              <w:spacing w:before="240"/>
            </w:pPr>
          </w:p>
          <w:p w14:paraId="3AF73743" w14:textId="77777777" w:rsidR="00E159B0" w:rsidRDefault="00E159B0" w:rsidP="00AD1AD3">
            <w:pPr>
              <w:spacing w:before="240"/>
            </w:pPr>
          </w:p>
          <w:p w14:paraId="3D94D2BA" w14:textId="613CAC0D" w:rsidR="00E159B0" w:rsidRPr="00846B76" w:rsidRDefault="00E159B0" w:rsidP="00AD1AD3">
            <w:pPr>
              <w:spacing w:before="240"/>
            </w:pPr>
          </w:p>
        </w:tc>
      </w:tr>
    </w:tbl>
    <w:p w14:paraId="6D320572" w14:textId="5A70AF55" w:rsidR="000172E5" w:rsidRPr="0006568A" w:rsidRDefault="000172E5" w:rsidP="00FB5C35">
      <w:pPr>
        <w:pStyle w:val="Sansinterligne"/>
      </w:pPr>
    </w:p>
    <w:sectPr w:rsidR="000172E5" w:rsidRPr="0006568A" w:rsidSect="00FC27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79721" w14:textId="77777777" w:rsidR="00883ACB" w:rsidRDefault="00883ACB" w:rsidP="000172E5">
      <w:pPr>
        <w:spacing w:after="0" w:line="240" w:lineRule="auto"/>
      </w:pPr>
      <w:r>
        <w:separator/>
      </w:r>
    </w:p>
  </w:endnote>
  <w:endnote w:type="continuationSeparator" w:id="0">
    <w:p w14:paraId="3B0EA395" w14:textId="77777777" w:rsidR="00883ACB" w:rsidRDefault="00883AC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0F7BA2-307B-428F-9EBD-8CBEED544DCC}"/>
    <w:embedBold r:id="rId2" w:fontKey="{35ED1680-22AA-49C5-8418-FE262FD17E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A2CF284-9426-4B70-8E00-9D3861DCB4D3}"/>
    <w:embedBold r:id="rId4" w:fontKey="{DD3FA35F-058F-4D40-8505-AE7945DF0173}"/>
    <w:embedItalic r:id="rId5" w:fontKey="{35C9AE07-1FEE-48FD-9368-66BF464DF8D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138D673-FEF3-4412-A8BE-910BCF6AD307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7" w:fontKey="{9A43C77E-24E8-4AE8-B9D2-1B5F9440F16E}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1F5619DC-2596-4D6C-BA13-025B1F53AED3}"/>
    <w:embedBold r:id="rId9" w:fontKey="{7BE4F0DE-A785-42FB-8470-0FFC93A53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52F3" w14:textId="77777777" w:rsidR="00F8187D" w:rsidRDefault="00F818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F0A44" w14:textId="77777777" w:rsidR="00F8187D" w:rsidRDefault="00F8187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CC8E7" w14:textId="77777777" w:rsidR="00F8187D" w:rsidRDefault="00F818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19E7F" w14:textId="77777777" w:rsidR="00883ACB" w:rsidRDefault="00883ACB" w:rsidP="000172E5">
      <w:pPr>
        <w:spacing w:after="0" w:line="240" w:lineRule="auto"/>
      </w:pPr>
      <w:r>
        <w:separator/>
      </w:r>
    </w:p>
  </w:footnote>
  <w:footnote w:type="continuationSeparator" w:id="0">
    <w:p w14:paraId="08DBD12B" w14:textId="77777777" w:rsidR="00883ACB" w:rsidRDefault="00883AC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5B8A2" w14:textId="77777777" w:rsidR="00F8187D" w:rsidRDefault="00F8187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026"/>
    </w:tblGrid>
    <w:tr w:rsidR="00FB5C35" w:rsidRPr="00B337A2" w14:paraId="23CF1151" w14:textId="5CD285EA" w:rsidTr="00E73751">
      <w:trPr>
        <w:trHeight w:val="990"/>
      </w:trPr>
      <w:tc>
        <w:tcPr>
          <w:tcW w:w="9026" w:type="dxa"/>
          <w:vAlign w:val="center"/>
        </w:tcPr>
        <w:p w14:paraId="510E11D6" w14:textId="022A3507" w:rsidR="00FB5C35" w:rsidRPr="00E204FF" w:rsidRDefault="00B13DF4" w:rsidP="00FB5C35">
          <w:pPr>
            <w:pStyle w:val="En-tte"/>
            <w:spacing w:before="240"/>
            <w:jc w:val="center"/>
          </w:pPr>
          <w:r>
            <w:rPr>
              <w:lang w:bidi="fr-FR"/>
            </w:rPr>
            <w:drawing>
              <wp:anchor distT="0" distB="0" distL="114300" distR="114300" simplePos="0" relativeHeight="251661312" behindDoc="0" locked="0" layoutInCell="1" allowOverlap="1" wp14:anchorId="38498219" wp14:editId="6A794492">
                <wp:simplePos x="0" y="0"/>
                <wp:positionH relativeFrom="margin">
                  <wp:posOffset>-71755</wp:posOffset>
                </wp:positionH>
                <wp:positionV relativeFrom="paragraph">
                  <wp:posOffset>-246380</wp:posOffset>
                </wp:positionV>
                <wp:extent cx="2156460" cy="1042035"/>
                <wp:effectExtent l="0" t="0" r="0" b="5715"/>
                <wp:wrapNone/>
                <wp:docPr id="930462566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0462566" name="Image 93046256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6460" cy="104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9D80A58" w14:textId="0F69BEA7"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6913A" w14:textId="77777777" w:rsidR="00F8187D" w:rsidRDefault="00F8187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79741270">
    <w:abstractNumId w:val="11"/>
  </w:num>
  <w:num w:numId="2" w16cid:durableId="1120034613">
    <w:abstractNumId w:val="7"/>
  </w:num>
  <w:num w:numId="3" w16cid:durableId="1238125747">
    <w:abstractNumId w:val="15"/>
  </w:num>
  <w:num w:numId="4" w16cid:durableId="751241828">
    <w:abstractNumId w:val="12"/>
  </w:num>
  <w:num w:numId="5" w16cid:durableId="2021467134">
    <w:abstractNumId w:val="13"/>
  </w:num>
  <w:num w:numId="6" w16cid:durableId="1858081440">
    <w:abstractNumId w:val="19"/>
  </w:num>
  <w:num w:numId="7" w16cid:durableId="1294676321">
    <w:abstractNumId w:val="6"/>
  </w:num>
  <w:num w:numId="8" w16cid:durableId="1159344225">
    <w:abstractNumId w:val="10"/>
  </w:num>
  <w:num w:numId="9" w16cid:durableId="1732994124">
    <w:abstractNumId w:val="17"/>
  </w:num>
  <w:num w:numId="10" w16cid:durableId="1956715735">
    <w:abstractNumId w:val="1"/>
  </w:num>
  <w:num w:numId="11" w16cid:durableId="2077894886">
    <w:abstractNumId w:val="5"/>
  </w:num>
  <w:num w:numId="12" w16cid:durableId="1508061801">
    <w:abstractNumId w:val="0"/>
  </w:num>
  <w:num w:numId="13" w16cid:durableId="1049182684">
    <w:abstractNumId w:val="2"/>
  </w:num>
  <w:num w:numId="14" w16cid:durableId="1916283936">
    <w:abstractNumId w:val="9"/>
  </w:num>
  <w:num w:numId="15" w16cid:durableId="1266234346">
    <w:abstractNumId w:val="8"/>
  </w:num>
  <w:num w:numId="16" w16cid:durableId="1474325475">
    <w:abstractNumId w:val="16"/>
  </w:num>
  <w:num w:numId="17" w16cid:durableId="879822065">
    <w:abstractNumId w:val="3"/>
  </w:num>
  <w:num w:numId="18" w16cid:durableId="1762331244">
    <w:abstractNumId w:val="21"/>
  </w:num>
  <w:num w:numId="19" w16cid:durableId="784663824">
    <w:abstractNumId w:val="18"/>
  </w:num>
  <w:num w:numId="20" w16cid:durableId="1023239335">
    <w:abstractNumId w:val="14"/>
  </w:num>
  <w:num w:numId="21" w16cid:durableId="1023677338">
    <w:abstractNumId w:val="20"/>
  </w:num>
  <w:num w:numId="22" w16cid:durableId="189642814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129"/>
    <w:rsid w:val="00003359"/>
    <w:rsid w:val="000172E5"/>
    <w:rsid w:val="00050377"/>
    <w:rsid w:val="00052382"/>
    <w:rsid w:val="0006568A"/>
    <w:rsid w:val="00076F0F"/>
    <w:rsid w:val="00084253"/>
    <w:rsid w:val="000D1F49"/>
    <w:rsid w:val="001036CE"/>
    <w:rsid w:val="001727CA"/>
    <w:rsid w:val="001936FF"/>
    <w:rsid w:val="001B663D"/>
    <w:rsid w:val="001E7F3A"/>
    <w:rsid w:val="002164B2"/>
    <w:rsid w:val="00281F3E"/>
    <w:rsid w:val="002C0135"/>
    <w:rsid w:val="002C56E6"/>
    <w:rsid w:val="002D5246"/>
    <w:rsid w:val="00311D4F"/>
    <w:rsid w:val="003209A9"/>
    <w:rsid w:val="00344849"/>
    <w:rsid w:val="00361E11"/>
    <w:rsid w:val="00382056"/>
    <w:rsid w:val="003C355F"/>
    <w:rsid w:val="003F0847"/>
    <w:rsid w:val="0040090B"/>
    <w:rsid w:val="0046302A"/>
    <w:rsid w:val="00487D2D"/>
    <w:rsid w:val="004A6BD9"/>
    <w:rsid w:val="004D5D62"/>
    <w:rsid w:val="004F27B6"/>
    <w:rsid w:val="005112D0"/>
    <w:rsid w:val="00537859"/>
    <w:rsid w:val="00576341"/>
    <w:rsid w:val="00577E06"/>
    <w:rsid w:val="00583334"/>
    <w:rsid w:val="005A3BF7"/>
    <w:rsid w:val="005D4EDD"/>
    <w:rsid w:val="005F2035"/>
    <w:rsid w:val="005F7990"/>
    <w:rsid w:val="0060056F"/>
    <w:rsid w:val="006145D8"/>
    <w:rsid w:val="00615005"/>
    <w:rsid w:val="0063739C"/>
    <w:rsid w:val="007147D7"/>
    <w:rsid w:val="00721761"/>
    <w:rsid w:val="00745184"/>
    <w:rsid w:val="00762978"/>
    <w:rsid w:val="00770F25"/>
    <w:rsid w:val="007A1FF2"/>
    <w:rsid w:val="007A35A8"/>
    <w:rsid w:val="007B0A85"/>
    <w:rsid w:val="007C09EC"/>
    <w:rsid w:val="007C6A52"/>
    <w:rsid w:val="007D63B3"/>
    <w:rsid w:val="007D67EB"/>
    <w:rsid w:val="007F49CC"/>
    <w:rsid w:val="00806DE9"/>
    <w:rsid w:val="0082043E"/>
    <w:rsid w:val="00846B76"/>
    <w:rsid w:val="008726A6"/>
    <w:rsid w:val="00883ACB"/>
    <w:rsid w:val="0088580B"/>
    <w:rsid w:val="008E203A"/>
    <w:rsid w:val="0091229C"/>
    <w:rsid w:val="00940E73"/>
    <w:rsid w:val="0098597D"/>
    <w:rsid w:val="009F619A"/>
    <w:rsid w:val="009F6DDE"/>
    <w:rsid w:val="00A370A8"/>
    <w:rsid w:val="00B13DF4"/>
    <w:rsid w:val="00B336E2"/>
    <w:rsid w:val="00B337A2"/>
    <w:rsid w:val="00B84DDD"/>
    <w:rsid w:val="00BD109E"/>
    <w:rsid w:val="00BD4753"/>
    <w:rsid w:val="00BD5CB1"/>
    <w:rsid w:val="00BE62EE"/>
    <w:rsid w:val="00C003BA"/>
    <w:rsid w:val="00C252F8"/>
    <w:rsid w:val="00C4602F"/>
    <w:rsid w:val="00C46878"/>
    <w:rsid w:val="00C6231D"/>
    <w:rsid w:val="00CB4A51"/>
    <w:rsid w:val="00CD4532"/>
    <w:rsid w:val="00CD47B0"/>
    <w:rsid w:val="00CE6104"/>
    <w:rsid w:val="00CE7918"/>
    <w:rsid w:val="00D06729"/>
    <w:rsid w:val="00D06C3D"/>
    <w:rsid w:val="00D16163"/>
    <w:rsid w:val="00D5451E"/>
    <w:rsid w:val="00D7312E"/>
    <w:rsid w:val="00D94129"/>
    <w:rsid w:val="00DB3FAD"/>
    <w:rsid w:val="00DC5E7D"/>
    <w:rsid w:val="00DC6120"/>
    <w:rsid w:val="00E159B0"/>
    <w:rsid w:val="00E204FF"/>
    <w:rsid w:val="00E31A3D"/>
    <w:rsid w:val="00E61C09"/>
    <w:rsid w:val="00EB3B58"/>
    <w:rsid w:val="00EB5538"/>
    <w:rsid w:val="00EC1B32"/>
    <w:rsid w:val="00EC7359"/>
    <w:rsid w:val="00EE3054"/>
    <w:rsid w:val="00F00606"/>
    <w:rsid w:val="00F01256"/>
    <w:rsid w:val="00F12965"/>
    <w:rsid w:val="00F24931"/>
    <w:rsid w:val="00F37152"/>
    <w:rsid w:val="00F8187D"/>
    <w:rsid w:val="00FB5C35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D35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forest\AppData\Roaming\Microsoft\Templates\Formulaire%20d&#8217;inscription%20pour%20repas%20communaut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EC4120-78A0-45F5-AD67-E7CD4EAE1BD8}"/>
      </w:docPartPr>
      <w:docPartBody>
        <w:p w:rsidR="001B4A9E" w:rsidRDefault="009672E4">
          <w:r w:rsidRPr="00FC4A9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273CC66A4DA4A91A19DD945A290AB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21336F-4600-4B65-952E-79C81B38A1F6}"/>
      </w:docPartPr>
      <w:docPartBody>
        <w:p w:rsidR="00FF1AC1" w:rsidRDefault="00610117" w:rsidP="00610117">
          <w:pPr>
            <w:pStyle w:val="6273CC66A4DA4A91A19DD945A290AB0B"/>
          </w:pPr>
          <w:r w:rsidRPr="00FC4A9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F6C47E99E44495F8828A8610771B8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A95A4D-8971-4559-984C-9F7B8B0778DC}"/>
      </w:docPartPr>
      <w:docPartBody>
        <w:p w:rsidR="00FF1AC1" w:rsidRDefault="00610117" w:rsidP="00610117">
          <w:pPr>
            <w:pStyle w:val="AF6C47E99E44495F8828A8610771B855"/>
          </w:pPr>
          <w:r w:rsidRPr="00FC4A9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2E4"/>
    <w:rsid w:val="00145DA0"/>
    <w:rsid w:val="001B4A9E"/>
    <w:rsid w:val="00610117"/>
    <w:rsid w:val="0087169A"/>
    <w:rsid w:val="009672E4"/>
    <w:rsid w:val="00A00D4D"/>
    <w:rsid w:val="00A579A6"/>
    <w:rsid w:val="00AA45C5"/>
    <w:rsid w:val="00D77276"/>
    <w:rsid w:val="00F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CA" w:eastAsia="fr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10117"/>
    <w:rPr>
      <w:color w:val="808080"/>
    </w:rPr>
  </w:style>
  <w:style w:type="paragraph" w:customStyle="1" w:styleId="6273CC66A4DA4A91A19DD945A290AB0B">
    <w:name w:val="6273CC66A4DA4A91A19DD945A290AB0B"/>
    <w:rsid w:val="00610117"/>
  </w:style>
  <w:style w:type="paragraph" w:customStyle="1" w:styleId="AF6C47E99E44495F8828A8610771B855">
    <w:name w:val="AF6C47E99E44495F8828A8610771B855"/>
    <w:rsid w:val="006101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pour repas communautaire</Template>
  <TotalTime>0</TotalTime>
  <Pages>2</Pages>
  <Words>128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2023-10-30T14:57:00Z</dcterms:created>
  <dcterms:modified xsi:type="dcterms:W3CDTF">2023-11-15T13:29:00Z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